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800" w:rsidRDefault="00511800" w:rsidP="00511800"/>
    <w:p w:rsidR="00511800" w:rsidRDefault="00511800" w:rsidP="00511800">
      <w:pPr>
        <w:pStyle w:val="Koptekst"/>
        <w:rPr>
          <w:b/>
          <w:bCs/>
          <w:color w:val="C00000"/>
          <w:sz w:val="24"/>
          <w:szCs w:val="24"/>
        </w:rPr>
      </w:pPr>
      <w:r>
        <w:rPr>
          <w:noProof/>
          <w:lang w:eastAsia="nl-NL"/>
        </w:rPr>
        <w:drawing>
          <wp:anchor distT="0" distB="0" distL="114300" distR="114300" simplePos="0" relativeHeight="251658240" behindDoc="0" locked="0" layoutInCell="1" allowOverlap="1">
            <wp:simplePos x="0" y="0"/>
            <wp:positionH relativeFrom="column">
              <wp:posOffset>4053840</wp:posOffset>
            </wp:positionH>
            <wp:positionV relativeFrom="paragraph">
              <wp:posOffset>-184785</wp:posOffset>
            </wp:positionV>
            <wp:extent cx="1653540" cy="758190"/>
            <wp:effectExtent l="0" t="0" r="3810"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3540" cy="758190"/>
                    </a:xfrm>
                    <a:prstGeom prst="rect">
                      <a:avLst/>
                    </a:prstGeom>
                    <a:noFill/>
                  </pic:spPr>
                </pic:pic>
              </a:graphicData>
            </a:graphic>
            <wp14:sizeRelH relativeFrom="page">
              <wp14:pctWidth>0</wp14:pctWidth>
            </wp14:sizeRelH>
            <wp14:sizeRelV relativeFrom="page">
              <wp14:pctHeight>0</wp14:pctHeight>
            </wp14:sizeRelV>
          </wp:anchor>
        </w:drawing>
      </w:r>
      <w:r>
        <w:rPr>
          <w:b/>
          <w:bCs/>
          <w:color w:val="C00000"/>
          <w:sz w:val="24"/>
          <w:szCs w:val="24"/>
        </w:rPr>
        <w:t>Zeeland Veilig: help mee aan meer veiligheid in Zeeland!</w:t>
      </w:r>
    </w:p>
    <w:p w:rsidR="00511800" w:rsidRDefault="00511800" w:rsidP="00511800">
      <w:pPr>
        <w:rPr>
          <w:b/>
          <w:bCs/>
          <w:color w:val="C00000"/>
          <w:sz w:val="24"/>
          <w:szCs w:val="24"/>
        </w:rPr>
      </w:pPr>
    </w:p>
    <w:p w:rsidR="00511800" w:rsidRDefault="00511800" w:rsidP="00511800">
      <w:r>
        <w:t>Hoe goed we met z’n allen ook ons best doen om Zeeland veilig te houden voor inwoners en bezoekers, 100 procent garantie op veiligheid bestaat niet. Er kan altijd wat misgaan. Denk aan een ongeval waarbij gevaarlijke stoffen vrijkomen of een brand in een c</w:t>
      </w:r>
      <w:r w:rsidR="00B35B8B">
        <w:t xml:space="preserve">hemisch bedrijf. Maar ook in </w:t>
      </w:r>
      <w:r>
        <w:t>huis kan  brand ontstaan, met schade en mogelijk ook slachtoffers als gevolg. Het is belangrijk dat je dan de juiste dingen doet op het juiste moment om jezelf en anderen te redden.</w:t>
      </w:r>
      <w:r w:rsidR="00B35B8B">
        <w:t xml:space="preserve"> </w:t>
      </w:r>
      <w:r>
        <w:t xml:space="preserve">Want de hulpverlening kan nog zo snel op gang komen, de eerste minuten ben je </w:t>
      </w:r>
      <w:r w:rsidR="004417A9">
        <w:t>altijd</w:t>
      </w:r>
      <w:r>
        <w:t xml:space="preserve"> op jezelf aangewezen</w:t>
      </w:r>
      <w:r w:rsidR="00B35B8B">
        <w:t>!</w:t>
      </w:r>
      <w:r>
        <w:t xml:space="preserve"> </w:t>
      </w:r>
    </w:p>
    <w:p w:rsidR="00511800" w:rsidRDefault="00511800" w:rsidP="00511800"/>
    <w:p w:rsidR="00511800" w:rsidRDefault="00511800" w:rsidP="00511800">
      <w:pPr>
        <w:rPr>
          <w:b/>
          <w:bCs/>
        </w:rPr>
      </w:pPr>
      <w:r>
        <w:rPr>
          <w:b/>
          <w:bCs/>
        </w:rPr>
        <w:t>Website</w:t>
      </w:r>
    </w:p>
    <w:p w:rsidR="00511800" w:rsidRDefault="00511800" w:rsidP="00511800">
      <w:r>
        <w:t xml:space="preserve">Op de website </w:t>
      </w:r>
      <w:hyperlink r:id="rId6" w:history="1">
        <w:r>
          <w:rPr>
            <w:rStyle w:val="Hyperlink"/>
          </w:rPr>
          <w:t>www.zeelandveilig.nl</w:t>
        </w:r>
      </w:hyperlink>
      <w:r>
        <w:t xml:space="preserve"> staat informatie over gevaren in Zeeland. Dat zijn soms gevaren waar</w:t>
      </w:r>
      <w:r w:rsidR="00B35B8B">
        <w:t xml:space="preserve"> je</w:t>
      </w:r>
      <w:r>
        <w:t xml:space="preserve"> missch</w:t>
      </w:r>
      <w:r w:rsidR="00B35B8B">
        <w:t>ien zelf niet zo snel aan denkt.</w:t>
      </w:r>
      <w:r>
        <w:t xml:space="preserve"> </w:t>
      </w:r>
      <w:r w:rsidR="00B35B8B">
        <w:t>Er staat ook bij</w:t>
      </w:r>
      <w:r w:rsidR="00F92B25">
        <w:t xml:space="preserve"> </w:t>
      </w:r>
      <w:r w:rsidR="00B35B8B">
        <w:t>wat je moet doen</w:t>
      </w:r>
      <w:r>
        <w:t xml:space="preserve">, hoe je dan jezelf en bijvoorbeeld je buren het beste kunt helpen, als dat nodig is. Verder </w:t>
      </w:r>
      <w:r w:rsidR="004417A9">
        <w:t>is te</w:t>
      </w:r>
      <w:r>
        <w:t xml:space="preserve"> lezen hoe je brand of andere incidenten in je eigen huis en omgeving mogelijk kunt voorkomen. </w:t>
      </w:r>
    </w:p>
    <w:p w:rsidR="00511800" w:rsidRDefault="00511800" w:rsidP="00511800"/>
    <w:p w:rsidR="00511800" w:rsidRDefault="00511800" w:rsidP="00511800">
      <w:r>
        <w:rPr>
          <w:b/>
          <w:bCs/>
        </w:rPr>
        <w:t>Wees verbonden</w:t>
      </w:r>
    </w:p>
    <w:p w:rsidR="00511800" w:rsidRDefault="00511800" w:rsidP="00511800">
      <w:r>
        <w:t xml:space="preserve">Natuurlijk wil iedereen het snel weten wanneer in de eigen omgeving gevaar dreigt. </w:t>
      </w:r>
      <w:r w:rsidR="00B35B8B">
        <w:t>Deze informatie staat</w:t>
      </w:r>
      <w:r>
        <w:t xml:space="preserve"> op </w:t>
      </w:r>
      <w:r w:rsidR="003A4764">
        <w:t>d</w:t>
      </w:r>
      <w:r>
        <w:t xml:space="preserve">e website </w:t>
      </w:r>
      <w:hyperlink r:id="rId7" w:history="1">
        <w:r w:rsidRPr="000C7AE8">
          <w:rPr>
            <w:rStyle w:val="Hyperlink"/>
          </w:rPr>
          <w:t>www.zeelandveilig.nl</w:t>
        </w:r>
      </w:hyperlink>
      <w:r w:rsidR="00B35B8B">
        <w:t xml:space="preserve">, </w:t>
      </w:r>
      <w:r>
        <w:t xml:space="preserve">Twitter @VRZ of op de Facebook-pagina </w:t>
      </w:r>
      <w:proofErr w:type="spellStart"/>
      <w:r>
        <w:t>Zldveilig</w:t>
      </w:r>
      <w:proofErr w:type="spellEnd"/>
      <w:r>
        <w:t xml:space="preserve">. Maar ook de regionale media en Omroep Zeeland geven altijd snel informatie als ergens gevaar dreigt. Grote incidenten staan </w:t>
      </w:r>
      <w:r w:rsidR="00F70B39">
        <w:t xml:space="preserve">vaak </w:t>
      </w:r>
      <w:r>
        <w:t xml:space="preserve">ook op de website van de gemeente. En bij acuut gevaar wordt een </w:t>
      </w:r>
      <w:proofErr w:type="spellStart"/>
      <w:r>
        <w:t>NL-alert</w:t>
      </w:r>
      <w:proofErr w:type="spellEnd"/>
      <w:r>
        <w:t xml:space="preserve"> uitgezonden naar smartphones in het betreffende gebied. </w:t>
      </w:r>
      <w:r w:rsidR="00D132BA">
        <w:t>Heb je</w:t>
      </w:r>
      <w:r w:rsidR="004417A9">
        <w:t xml:space="preserve"> een smartphone? </w:t>
      </w:r>
      <w:r>
        <w:t>Zorg da</w:t>
      </w:r>
      <w:r w:rsidR="004417A9">
        <w:t>n dat deze hiervoor is ingesteld!</w:t>
      </w:r>
    </w:p>
    <w:p w:rsidR="00511800" w:rsidRDefault="00511800" w:rsidP="00511800"/>
    <w:p w:rsidR="00511800" w:rsidRDefault="00511800" w:rsidP="00511800">
      <w:pPr>
        <w:rPr>
          <w:b/>
          <w:bCs/>
        </w:rPr>
      </w:pPr>
      <w:r>
        <w:rPr>
          <w:b/>
          <w:bCs/>
        </w:rPr>
        <w:t>Meer weten?</w:t>
      </w:r>
    </w:p>
    <w:p w:rsidR="00511800" w:rsidRDefault="00511800" w:rsidP="00511800">
      <w:r>
        <w:t xml:space="preserve">Kijk dan eens op de website </w:t>
      </w:r>
      <w:hyperlink r:id="rId8" w:history="1">
        <w:r>
          <w:rPr>
            <w:rStyle w:val="Hyperlink"/>
          </w:rPr>
          <w:t>www.zeelandveilig.nl</w:t>
        </w:r>
      </w:hyperlink>
      <w:r w:rsidR="00D132BA">
        <w:t xml:space="preserve"> en sluit</w:t>
      </w:r>
      <w:r>
        <w:t xml:space="preserve"> zo mogelijk aan bij de volgers op Twitter of Facebook.</w:t>
      </w:r>
      <w:r w:rsidR="004417A9">
        <w:t xml:space="preserve"> Met elkaar maken we Zeeland Veilig!</w:t>
      </w:r>
      <w:bookmarkStart w:id="0" w:name="_GoBack"/>
      <w:bookmarkEnd w:id="0"/>
    </w:p>
    <w:p w:rsidR="001B43D9" w:rsidRDefault="001B43D9"/>
    <w:sectPr w:rsidR="001B43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800"/>
    <w:rsid w:val="0003387A"/>
    <w:rsid w:val="001B43D9"/>
    <w:rsid w:val="003A4764"/>
    <w:rsid w:val="004417A9"/>
    <w:rsid w:val="00511800"/>
    <w:rsid w:val="00B35B8B"/>
    <w:rsid w:val="00CA4B67"/>
    <w:rsid w:val="00D132BA"/>
    <w:rsid w:val="00F70B39"/>
    <w:rsid w:val="00F92B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11800"/>
    <w:pPr>
      <w:spacing w:after="0" w:line="240" w:lineRule="auto"/>
    </w:pPr>
    <w:rPr>
      <w:rFonts w:ascii="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11800"/>
    <w:rPr>
      <w:color w:val="0000FF"/>
      <w:u w:val="single"/>
    </w:rPr>
  </w:style>
  <w:style w:type="paragraph" w:styleId="Koptekst">
    <w:name w:val="header"/>
    <w:basedOn w:val="Standaard"/>
    <w:link w:val="KoptekstChar"/>
    <w:uiPriority w:val="99"/>
    <w:semiHidden/>
    <w:unhideWhenUsed/>
    <w:rsid w:val="00511800"/>
  </w:style>
  <w:style w:type="character" w:customStyle="1" w:styleId="KoptekstChar">
    <w:name w:val="Koptekst Char"/>
    <w:basedOn w:val="Standaardalinea-lettertype"/>
    <w:link w:val="Koptekst"/>
    <w:uiPriority w:val="99"/>
    <w:semiHidden/>
    <w:rsid w:val="00511800"/>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11800"/>
    <w:pPr>
      <w:spacing w:after="0" w:line="240" w:lineRule="auto"/>
    </w:pPr>
    <w:rPr>
      <w:rFonts w:ascii="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11800"/>
    <w:rPr>
      <w:color w:val="0000FF"/>
      <w:u w:val="single"/>
    </w:rPr>
  </w:style>
  <w:style w:type="paragraph" w:styleId="Koptekst">
    <w:name w:val="header"/>
    <w:basedOn w:val="Standaard"/>
    <w:link w:val="KoptekstChar"/>
    <w:uiPriority w:val="99"/>
    <w:semiHidden/>
    <w:unhideWhenUsed/>
    <w:rsid w:val="00511800"/>
  </w:style>
  <w:style w:type="character" w:customStyle="1" w:styleId="KoptekstChar">
    <w:name w:val="Koptekst Char"/>
    <w:basedOn w:val="Standaardalinea-lettertype"/>
    <w:link w:val="Koptekst"/>
    <w:uiPriority w:val="99"/>
    <w:semiHidden/>
    <w:rsid w:val="00511800"/>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31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elandveilig.nl" TargetMode="External"/><Relationship Id="rId3" Type="http://schemas.openxmlformats.org/officeDocument/2006/relationships/settings" Target="settings.xml"/><Relationship Id="rId7" Type="http://schemas.openxmlformats.org/officeDocument/2006/relationships/hyperlink" Target="http://www.zeelandveilig.n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zeelandveilig.n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9DAB8B08</Template>
  <TotalTime>1</TotalTime>
  <Pages>1</Pages>
  <Words>283</Words>
  <Characters>1558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Veiligheidsregio Zeeland</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Schepper S. de</dc:creator>
  <cp:lastModifiedBy>Brand C.</cp:lastModifiedBy>
  <cp:revision>2</cp:revision>
  <dcterms:created xsi:type="dcterms:W3CDTF">2017-11-27T13:04:00Z</dcterms:created>
  <dcterms:modified xsi:type="dcterms:W3CDTF">2017-11-27T13:04:00Z</dcterms:modified>
</cp:coreProperties>
</file>