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00" w:rsidRDefault="00511800" w:rsidP="00511800"/>
    <w:p w:rsidR="00511800" w:rsidRDefault="00511800" w:rsidP="00511800">
      <w:pPr>
        <w:pStyle w:val="Koptekst"/>
        <w:rPr>
          <w:b/>
          <w:bCs/>
          <w:color w:val="C00000"/>
          <w:sz w:val="24"/>
          <w:szCs w:val="24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4053840</wp:posOffset>
            </wp:positionH>
            <wp:positionV relativeFrom="paragraph">
              <wp:posOffset>-184785</wp:posOffset>
            </wp:positionV>
            <wp:extent cx="1653540" cy="758190"/>
            <wp:effectExtent l="0" t="0" r="3810" b="381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C00000"/>
          <w:sz w:val="24"/>
          <w:szCs w:val="24"/>
        </w:rPr>
        <w:t xml:space="preserve">Zeeland Veilig: </w:t>
      </w:r>
      <w:r w:rsidR="009D27E3">
        <w:rPr>
          <w:b/>
          <w:bCs/>
          <w:color w:val="C00000"/>
          <w:sz w:val="24"/>
          <w:szCs w:val="24"/>
        </w:rPr>
        <w:t>voor</w:t>
      </w:r>
      <w:r>
        <w:rPr>
          <w:b/>
          <w:bCs/>
          <w:color w:val="C00000"/>
          <w:sz w:val="24"/>
          <w:szCs w:val="24"/>
        </w:rPr>
        <w:t xml:space="preserve"> meer veiligheid in Zeeland!</w:t>
      </w:r>
    </w:p>
    <w:p w:rsidR="00511800" w:rsidRDefault="00511800" w:rsidP="00511800">
      <w:pPr>
        <w:rPr>
          <w:b/>
          <w:bCs/>
          <w:color w:val="C00000"/>
          <w:sz w:val="24"/>
          <w:szCs w:val="24"/>
        </w:rPr>
      </w:pPr>
    </w:p>
    <w:p w:rsidR="00511800" w:rsidRDefault="00511800" w:rsidP="00511800">
      <w:r>
        <w:t xml:space="preserve">Hoe goed we </w:t>
      </w:r>
      <w:r w:rsidR="009D27E3">
        <w:t xml:space="preserve">met z’n allen </w:t>
      </w:r>
      <w:r>
        <w:t xml:space="preserve">ons best doen om Zeeland veilig te houden, 100 </w:t>
      </w:r>
      <w:r w:rsidR="009D27E3">
        <w:t>procent</w:t>
      </w:r>
      <w:r>
        <w:t xml:space="preserve"> garantie op veiligheid bestaat niet. Er kan altijd wat misgaan</w:t>
      </w:r>
      <w:r w:rsidR="009D27E3">
        <w:t xml:space="preserve">, denk aan brand in huis of </w:t>
      </w:r>
      <w:r>
        <w:t xml:space="preserve">een </w:t>
      </w:r>
      <w:r w:rsidR="009D27E3">
        <w:t xml:space="preserve">aanvaring op de Westerschelde. </w:t>
      </w:r>
      <w:r>
        <w:t xml:space="preserve">Het is belangrijk dat je dan </w:t>
      </w:r>
      <w:r w:rsidR="009D27E3">
        <w:t xml:space="preserve">direct </w:t>
      </w:r>
      <w:r>
        <w:t xml:space="preserve">de juiste dingen </w:t>
      </w:r>
      <w:r w:rsidR="009D27E3">
        <w:t>doet</w:t>
      </w:r>
      <w:r w:rsidR="00C40F00">
        <w:t>.</w:t>
      </w:r>
      <w:r w:rsidR="009D27E3">
        <w:t xml:space="preserve"> </w:t>
      </w:r>
      <w:r>
        <w:t xml:space="preserve">Want de hulpverlening kan nog zo snel op gang komen, de eerste minuten ben je </w:t>
      </w:r>
      <w:r w:rsidR="004417A9">
        <w:t>altijd</w:t>
      </w:r>
      <w:r>
        <w:t xml:space="preserve"> op jezelf aangewezen</w:t>
      </w:r>
      <w:r w:rsidR="004417A9">
        <w:t>!</w:t>
      </w:r>
    </w:p>
    <w:p w:rsidR="00511800" w:rsidRDefault="00511800" w:rsidP="00511800"/>
    <w:p w:rsidR="00511800" w:rsidRDefault="00511800" w:rsidP="00511800">
      <w:r>
        <w:t xml:space="preserve">Op </w:t>
      </w:r>
      <w:hyperlink r:id="rId6" w:history="1">
        <w:r>
          <w:rPr>
            <w:rStyle w:val="Hyperlink"/>
          </w:rPr>
          <w:t>www.zeelandveilig.nl</w:t>
        </w:r>
      </w:hyperlink>
      <w:r>
        <w:t xml:space="preserve"> staat informatie over gevaren in Zeeland</w:t>
      </w:r>
      <w:r w:rsidR="009D27E3">
        <w:t xml:space="preserve"> en</w:t>
      </w:r>
      <w:r w:rsidR="00F92B25">
        <w:t xml:space="preserve"> </w:t>
      </w:r>
      <w:r>
        <w:t>wat je moet doen</w:t>
      </w:r>
      <w:r w:rsidR="009D27E3">
        <w:t xml:space="preserve"> </w:t>
      </w:r>
      <w:r>
        <w:t xml:space="preserve">als </w:t>
      </w:r>
      <w:r w:rsidR="00C40F00">
        <w:t>er iets</w:t>
      </w:r>
      <w:r>
        <w:t xml:space="preserve"> mis gaat</w:t>
      </w:r>
      <w:r w:rsidR="009D27E3">
        <w:t>. Ook</w:t>
      </w:r>
      <w:r>
        <w:t xml:space="preserve"> </w:t>
      </w:r>
      <w:r w:rsidR="004417A9">
        <w:t>is te</w:t>
      </w:r>
      <w:r>
        <w:t xml:space="preserve"> lezen hoe je brand of </w:t>
      </w:r>
      <w:r w:rsidR="009D27E3">
        <w:t xml:space="preserve">ongevallen </w:t>
      </w:r>
      <w:r>
        <w:t xml:space="preserve">mogelijk kunt voorkomen. En als er </w:t>
      </w:r>
      <w:r w:rsidR="009D27E3">
        <w:t>wat aan de hand</w:t>
      </w:r>
      <w:r>
        <w:t xml:space="preserve"> is in Zeeland, </w:t>
      </w:r>
      <w:r w:rsidR="004417A9">
        <w:t>staat</w:t>
      </w:r>
      <w:r>
        <w:t xml:space="preserve"> hier wat er is gebeurd en wat de adviezen zijn.</w:t>
      </w:r>
    </w:p>
    <w:p w:rsidR="00511800" w:rsidRDefault="00511800" w:rsidP="00511800"/>
    <w:p w:rsidR="009D27E3" w:rsidRDefault="00C40F00" w:rsidP="00511800">
      <w:r>
        <w:t>Altijd snel op de hoogte zijn? Volg Zeeland Veilig op Twitter of Facebook</w:t>
      </w:r>
      <w:r w:rsidR="009D27E3">
        <w:t>:</w:t>
      </w:r>
    </w:p>
    <w:p w:rsidR="009D27E3" w:rsidRDefault="009D27E3" w:rsidP="00511800">
      <w:r>
        <w:t>Twitter: @VRZ</w:t>
      </w:r>
    </w:p>
    <w:p w:rsidR="009D27E3" w:rsidRDefault="00C40F00" w:rsidP="00511800">
      <w:r>
        <w:t xml:space="preserve">Facebook: </w:t>
      </w:r>
      <w:proofErr w:type="spellStart"/>
      <w:r>
        <w:t>Zldveilig</w:t>
      </w:r>
      <w:proofErr w:type="spellEnd"/>
    </w:p>
    <w:p w:rsidR="009D27E3" w:rsidRDefault="009D27E3" w:rsidP="00511800"/>
    <w:p w:rsidR="00511800" w:rsidRPr="00C40F00" w:rsidRDefault="004417A9" w:rsidP="00511800">
      <w:pPr>
        <w:rPr>
          <w:b/>
        </w:rPr>
      </w:pPr>
      <w:r w:rsidRPr="00C40F00">
        <w:rPr>
          <w:b/>
        </w:rPr>
        <w:t>Met elkaar maken we Zeeland Veilig!</w:t>
      </w:r>
    </w:p>
    <w:p w:rsidR="001B43D9" w:rsidRDefault="001B43D9">
      <w:bookmarkStart w:id="0" w:name="_GoBack"/>
      <w:bookmarkEnd w:id="0"/>
    </w:p>
    <w:sectPr w:rsidR="001B4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00"/>
    <w:rsid w:val="0003387A"/>
    <w:rsid w:val="001B43D9"/>
    <w:rsid w:val="003A4764"/>
    <w:rsid w:val="004417A9"/>
    <w:rsid w:val="00511800"/>
    <w:rsid w:val="009D27E3"/>
    <w:rsid w:val="00C40F00"/>
    <w:rsid w:val="00CA4B67"/>
    <w:rsid w:val="00F70B39"/>
    <w:rsid w:val="00F9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11800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11800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semiHidden/>
    <w:unhideWhenUsed/>
    <w:rsid w:val="00511800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11800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11800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11800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semiHidden/>
    <w:unhideWhenUsed/>
    <w:rsid w:val="00511800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11800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eelandveilig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B25EF3A8</Template>
  <TotalTime>1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Zeeland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Schepper S. de</dc:creator>
  <cp:lastModifiedBy>Brand C.</cp:lastModifiedBy>
  <cp:revision>2</cp:revision>
  <dcterms:created xsi:type="dcterms:W3CDTF">2017-03-14T09:45:00Z</dcterms:created>
  <dcterms:modified xsi:type="dcterms:W3CDTF">2017-03-14T09:45:00Z</dcterms:modified>
</cp:coreProperties>
</file>