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A74" w:rsidRDefault="00206A74" w:rsidP="00206A74">
      <w:pPr>
        <w:pBdr>
          <w:bottom w:val="single" w:sz="4" w:space="1" w:color="auto"/>
        </w:pBdr>
        <w:rPr>
          <w:rFonts w:ascii="TodaySB-Bold" w:hAnsi="TodaySB-Bold"/>
          <w:sz w:val="28"/>
        </w:rPr>
      </w:pPr>
      <w:r>
        <w:rPr>
          <w:rFonts w:ascii="TodaySB-Bold" w:hAnsi="TodaySB-Bold"/>
          <w:sz w:val="28"/>
        </w:rPr>
        <w:br/>
      </w:r>
      <w:r w:rsidRPr="00206A74">
        <w:rPr>
          <w:rFonts w:ascii="TodaySB-Bold" w:hAnsi="TodaySB-Bold"/>
          <w:sz w:val="28"/>
        </w:rPr>
        <w:t xml:space="preserve">Aanmeldformulier activiteiten Zeeuwse Week van de Veiligheid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68"/>
        <w:gridCol w:w="6294"/>
      </w:tblGrid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Organisatie</w:t>
            </w:r>
          </w:p>
        </w:tc>
        <w:tc>
          <w:tcPr>
            <w:tcW w:w="6410" w:type="dxa"/>
          </w:tcPr>
          <w:p w:rsidR="00CC5293" w:rsidRDefault="00CC5293" w:rsidP="00206A74">
            <w:pPr>
              <w:rPr>
                <w:sz w:val="20"/>
              </w:rPr>
            </w:pPr>
          </w:p>
          <w:p w:rsidR="00206A74" w:rsidRPr="00206A74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</w:p>
        </w:tc>
      </w:tr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Contactpersoon</w:t>
            </w:r>
          </w:p>
        </w:tc>
        <w:tc>
          <w:tcPr>
            <w:tcW w:w="6410" w:type="dxa"/>
          </w:tcPr>
          <w:p w:rsidR="00CC5293" w:rsidRDefault="00CC5293" w:rsidP="00206A74">
            <w:pPr>
              <w:rPr>
                <w:sz w:val="20"/>
              </w:rPr>
            </w:pPr>
          </w:p>
          <w:p w:rsidR="00206A74" w:rsidRPr="00206A74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</w:p>
        </w:tc>
      </w:tr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 xml:space="preserve">Telefoon </w:t>
            </w:r>
          </w:p>
        </w:tc>
        <w:tc>
          <w:tcPr>
            <w:tcW w:w="6410" w:type="dxa"/>
          </w:tcPr>
          <w:p w:rsidR="00CC5293" w:rsidRDefault="00CC5293" w:rsidP="00206A74">
            <w:pPr>
              <w:rPr>
                <w:sz w:val="20"/>
              </w:rPr>
            </w:pPr>
          </w:p>
          <w:p w:rsidR="00206A74" w:rsidRPr="00206A74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</w:p>
        </w:tc>
      </w:tr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E-mail</w:t>
            </w:r>
          </w:p>
        </w:tc>
        <w:tc>
          <w:tcPr>
            <w:tcW w:w="6410" w:type="dxa"/>
          </w:tcPr>
          <w:p w:rsidR="00CC5293" w:rsidRDefault="00CC5293" w:rsidP="00206A74">
            <w:pPr>
              <w:rPr>
                <w:sz w:val="20"/>
              </w:rPr>
            </w:pPr>
          </w:p>
          <w:p w:rsidR="00206A74" w:rsidRPr="00206A74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</w:p>
        </w:tc>
      </w:tr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Datum activiteit</w:t>
            </w:r>
          </w:p>
        </w:tc>
        <w:tc>
          <w:tcPr>
            <w:tcW w:w="6410" w:type="dxa"/>
          </w:tcPr>
          <w:p w:rsidR="00CC5293" w:rsidRDefault="00CC5293" w:rsidP="00206A74">
            <w:pPr>
              <w:rPr>
                <w:sz w:val="20"/>
              </w:rPr>
            </w:pPr>
          </w:p>
          <w:p w:rsidR="00206A74" w:rsidRPr="00206A74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</w:p>
        </w:tc>
      </w:tr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Tijdstip activiteit</w:t>
            </w:r>
          </w:p>
        </w:tc>
        <w:tc>
          <w:tcPr>
            <w:tcW w:w="6410" w:type="dxa"/>
          </w:tcPr>
          <w:p w:rsidR="00206A74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</w:p>
          <w:p w:rsidR="00CC5293" w:rsidRPr="00206A74" w:rsidRDefault="00CC5293" w:rsidP="00206A74">
            <w:pPr>
              <w:rPr>
                <w:sz w:val="20"/>
              </w:rPr>
            </w:pPr>
          </w:p>
        </w:tc>
      </w:tr>
      <w:tr w:rsidR="00206A74" w:rsidTr="00206A74">
        <w:tc>
          <w:tcPr>
            <w:tcW w:w="2802" w:type="dxa"/>
          </w:tcPr>
          <w:p w:rsidR="00206A74" w:rsidRPr="00206A74" w:rsidRDefault="00206A74" w:rsidP="00206A74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Omschrijving activiteit</w:t>
            </w:r>
          </w:p>
        </w:tc>
        <w:tc>
          <w:tcPr>
            <w:tcW w:w="6410" w:type="dxa"/>
          </w:tcPr>
          <w:p w:rsidR="00CC5293" w:rsidRDefault="00206A74" w:rsidP="00206A74">
            <w:pPr>
              <w:rPr>
                <w:sz w:val="20"/>
              </w:rPr>
            </w:pP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</w:p>
          <w:p w:rsidR="00206A74" w:rsidRPr="00206A74" w:rsidRDefault="00781401" w:rsidP="00206A74"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bookmarkStart w:id="0" w:name="_GoBack"/>
            <w:bookmarkEnd w:id="0"/>
          </w:p>
        </w:tc>
      </w:tr>
      <w:tr w:rsidR="00781401" w:rsidTr="00206A74">
        <w:tc>
          <w:tcPr>
            <w:tcW w:w="2802" w:type="dxa"/>
          </w:tcPr>
          <w:p w:rsidR="00781401" w:rsidRPr="00206A74" w:rsidRDefault="00781401" w:rsidP="00781401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Benodigdheden Zeeland Veilig</w:t>
            </w:r>
            <w:r>
              <w:rPr>
                <w:rFonts w:cs="Arial"/>
                <w:b/>
                <w:sz w:val="20"/>
              </w:rPr>
              <w:t xml:space="preserve"> (naast digitale </w:t>
            </w:r>
            <w:proofErr w:type="spellStart"/>
            <w:r>
              <w:rPr>
                <w:rFonts w:cs="Arial"/>
                <w:b/>
                <w:sz w:val="20"/>
              </w:rPr>
              <w:t>toolkit</w:t>
            </w:r>
            <w:proofErr w:type="spellEnd"/>
            <w:r>
              <w:rPr>
                <w:rFonts w:cs="Arial"/>
                <w:b/>
                <w:sz w:val="20"/>
              </w:rPr>
              <w:t>)</w:t>
            </w:r>
          </w:p>
        </w:tc>
        <w:tc>
          <w:tcPr>
            <w:tcW w:w="6410" w:type="dxa"/>
          </w:tcPr>
          <w:p w:rsidR="00781401" w:rsidRDefault="00781401" w:rsidP="0078140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43263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>Zeeland Veilig pennen</w:t>
            </w:r>
          </w:p>
          <w:p w:rsidR="00781401" w:rsidRDefault="00781401" w:rsidP="0078140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-11005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>Zeeland Veilig ambassadeurskaartjes</w:t>
            </w:r>
            <w:r>
              <w:rPr>
                <w:sz w:val="20"/>
              </w:rPr>
              <w:br/>
            </w:r>
            <w:sdt>
              <w:sdtPr>
                <w:rPr>
                  <w:sz w:val="20"/>
                </w:rPr>
                <w:id w:val="-191909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>Zeeland Veilig Kleurplaat</w:t>
            </w:r>
            <w:r>
              <w:rPr>
                <w:sz w:val="20"/>
              </w:rPr>
              <w:br/>
            </w:r>
            <w:sdt>
              <w:sdtPr>
                <w:rPr>
                  <w:sz w:val="20"/>
                </w:rPr>
                <w:id w:val="194334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>Zeeland Veilig Posters (A3)</w:t>
            </w:r>
          </w:p>
          <w:p w:rsidR="00781401" w:rsidRPr="00206A74" w:rsidRDefault="00781401" w:rsidP="00781401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41289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Zeeland Veilig </w:t>
            </w:r>
            <w:r>
              <w:rPr>
                <w:sz w:val="20"/>
              </w:rPr>
              <w:t>Meterkastkaart</w:t>
            </w:r>
            <w:r>
              <w:rPr>
                <w:sz w:val="20"/>
              </w:rPr>
              <w:br/>
            </w:r>
            <w:sdt>
              <w:sdtPr>
                <w:rPr>
                  <w:sz w:val="20"/>
                </w:rPr>
                <w:id w:val="196060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Anders, namelijk: </w:t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</w:p>
        </w:tc>
      </w:tr>
      <w:tr w:rsidR="00781401" w:rsidTr="00206A74">
        <w:tc>
          <w:tcPr>
            <w:tcW w:w="2802" w:type="dxa"/>
          </w:tcPr>
          <w:p w:rsidR="00781401" w:rsidRPr="00206A74" w:rsidRDefault="00781401" w:rsidP="00781401">
            <w:pPr>
              <w:rPr>
                <w:rFonts w:cs="Arial"/>
                <w:b/>
                <w:sz w:val="20"/>
              </w:rPr>
            </w:pPr>
            <w:r w:rsidRPr="00206A74">
              <w:rPr>
                <w:rFonts w:cs="Arial"/>
                <w:b/>
                <w:sz w:val="20"/>
              </w:rPr>
              <w:t>Extra opmerkingen</w:t>
            </w:r>
          </w:p>
        </w:tc>
        <w:tc>
          <w:tcPr>
            <w:tcW w:w="6410" w:type="dxa"/>
          </w:tcPr>
          <w:p w:rsidR="00781401" w:rsidRPr="00206A74" w:rsidRDefault="00781401" w:rsidP="00781401"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  <w:r w:rsidRPr="00206A74">
              <w:rPr>
                <w:sz w:val="20"/>
              </w:rPr>
              <w:br/>
            </w:r>
          </w:p>
        </w:tc>
      </w:tr>
    </w:tbl>
    <w:p w:rsidR="00D1253A" w:rsidRPr="00D1253A" w:rsidRDefault="00D1253A" w:rsidP="00D1253A">
      <w:pPr>
        <w:jc w:val="center"/>
        <w:rPr>
          <w:rFonts w:ascii="TodaySB-Bold" w:hAnsi="TodaySB-Bold"/>
          <w:color w:val="FF0000"/>
          <w:sz w:val="28"/>
        </w:rPr>
      </w:pPr>
      <w:r>
        <w:rPr>
          <w:rFonts w:ascii="TodaySB-Bold" w:hAnsi="TodaySB-Bold"/>
          <w:color w:val="FF0000"/>
          <w:sz w:val="28"/>
        </w:rPr>
        <w:br/>
      </w:r>
      <w:r w:rsidRPr="00D1253A">
        <w:rPr>
          <w:rFonts w:ascii="TodaySB-Bold" w:hAnsi="TodaySB-Bold"/>
          <w:color w:val="FF0000"/>
          <w:sz w:val="28"/>
        </w:rPr>
        <w:t xml:space="preserve">Mail het ingevulde formulier naar: </w:t>
      </w:r>
      <w:r w:rsidR="00A76E80" w:rsidRPr="00A76E80">
        <w:rPr>
          <w:rFonts w:ascii="TodaySB-Bold" w:hAnsi="TodaySB-Bold"/>
          <w:sz w:val="28"/>
        </w:rPr>
        <w:t>zeelandveilig@vrzeeland.nl</w:t>
      </w:r>
    </w:p>
    <w:sectPr w:rsidR="00D1253A" w:rsidRPr="00D125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74" w:rsidRDefault="00206A74" w:rsidP="00206A74">
      <w:pPr>
        <w:spacing w:after="0" w:line="240" w:lineRule="auto"/>
      </w:pPr>
      <w:r>
        <w:separator/>
      </w:r>
    </w:p>
  </w:endnote>
  <w:endnote w:type="continuationSeparator" w:id="0">
    <w:p w:rsidR="00206A74" w:rsidRDefault="00206A74" w:rsidP="0020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-Bold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74" w:rsidRDefault="00206A74" w:rsidP="00206A74">
      <w:pPr>
        <w:spacing w:after="0" w:line="240" w:lineRule="auto"/>
      </w:pPr>
      <w:r>
        <w:separator/>
      </w:r>
    </w:p>
  </w:footnote>
  <w:footnote w:type="continuationSeparator" w:id="0">
    <w:p w:rsidR="00206A74" w:rsidRDefault="00206A74" w:rsidP="0020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A74" w:rsidRDefault="00206A74">
    <w:pPr>
      <w:pStyle w:val="Koptekst"/>
    </w:pPr>
    <w:r>
      <w:rPr>
        <w:rFonts w:ascii="TodaySB-Bold" w:hAnsi="TodaySB-Bold"/>
        <w:noProof/>
        <w:sz w:val="28"/>
        <w:lang w:eastAsia="nl-NL"/>
      </w:rPr>
      <w:drawing>
        <wp:anchor distT="0" distB="0" distL="114300" distR="114300" simplePos="0" relativeHeight="251659264" behindDoc="1" locked="0" layoutInCell="1" allowOverlap="1" wp14:anchorId="22112325" wp14:editId="067E0A74">
          <wp:simplePos x="0" y="0"/>
          <wp:positionH relativeFrom="margin">
            <wp:posOffset>4958080</wp:posOffset>
          </wp:positionH>
          <wp:positionV relativeFrom="margin">
            <wp:posOffset>-612775</wp:posOffset>
          </wp:positionV>
          <wp:extent cx="1390650" cy="638134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ZeelandVeilig_RGB-L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638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A74"/>
    <w:rsid w:val="0003387A"/>
    <w:rsid w:val="001B43D9"/>
    <w:rsid w:val="00206A74"/>
    <w:rsid w:val="003122B3"/>
    <w:rsid w:val="00781401"/>
    <w:rsid w:val="00A76E80"/>
    <w:rsid w:val="00CA4B67"/>
    <w:rsid w:val="00CC5293"/>
    <w:rsid w:val="00D1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9725"/>
  <w15:docId w15:val="{E50F2401-E182-4D46-BC6E-3680D95A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0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6A7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0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6A74"/>
  </w:style>
  <w:style w:type="paragraph" w:styleId="Voettekst">
    <w:name w:val="footer"/>
    <w:basedOn w:val="Standaard"/>
    <w:link w:val="VoettekstChar"/>
    <w:uiPriority w:val="99"/>
    <w:unhideWhenUsed/>
    <w:rsid w:val="0020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6A74"/>
  </w:style>
  <w:style w:type="table" w:styleId="Tabelraster">
    <w:name w:val="Table Grid"/>
    <w:basedOn w:val="Standaardtabel"/>
    <w:uiPriority w:val="59"/>
    <w:rsid w:val="00206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125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22ED4-B0A3-4F2F-B67A-AFDBE0176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524F4C9</Template>
  <TotalTime>0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Zeeland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Schepper S. de</dc:creator>
  <cp:lastModifiedBy>Schepper S. de</cp:lastModifiedBy>
  <cp:revision>2</cp:revision>
  <dcterms:created xsi:type="dcterms:W3CDTF">2018-05-31T11:43:00Z</dcterms:created>
  <dcterms:modified xsi:type="dcterms:W3CDTF">2018-05-31T11:43:00Z</dcterms:modified>
</cp:coreProperties>
</file>